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01" w:rsidRDefault="00A078A1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211455</wp:posOffset>
            </wp:positionV>
            <wp:extent cx="1682750" cy="1746250"/>
            <wp:effectExtent l="6350" t="0" r="0" b="0"/>
            <wp:wrapSquare wrapText="bothSides"/>
            <wp:docPr id="1" name="Afbeelding 1" descr="Gerelateerde afbeeldi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7" t="24237" r="-724" b="29152"/>
                    <a:stretch/>
                  </pic:blipFill>
                  <pic:spPr bwMode="auto">
                    <a:xfrm rot="5400000">
                      <a:off x="0" y="0"/>
                      <a:ext cx="16827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Locatie van de wond</w:t>
      </w:r>
      <w:r w:rsidR="00E5211E">
        <w:t xml:space="preserve"> </w:t>
      </w:r>
      <w:proofErr w:type="spellStart"/>
      <w:r w:rsidR="00E5211E">
        <w:t>zitbeen</w:t>
      </w:r>
      <w:proofErr w:type="spellEnd"/>
      <w:r w:rsidR="00E5211E">
        <w:t xml:space="preserve"> links</w:t>
      </w:r>
      <w:bookmarkStart w:id="0" w:name="_GoBack"/>
      <w:bookmarkEnd w:id="0"/>
      <w:r>
        <w:t>:</w:t>
      </w:r>
    </w:p>
    <w:p w:rsidR="00A078A1" w:rsidRDefault="00A078A1"/>
    <w:p w:rsidR="00A078A1" w:rsidRDefault="00A078A1"/>
    <w:p w:rsidR="00A078A1" w:rsidRDefault="00E5211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C6C25" wp14:editId="38BDAF85">
                <wp:simplePos x="0" y="0"/>
                <wp:positionH relativeFrom="column">
                  <wp:posOffset>-1134745</wp:posOffset>
                </wp:positionH>
                <wp:positionV relativeFrom="paragraph">
                  <wp:posOffset>2540</wp:posOffset>
                </wp:positionV>
                <wp:extent cx="165100" cy="158750"/>
                <wp:effectExtent l="0" t="0" r="25400" b="1270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" o:spid="_x0000_s1026" style="position:absolute;margin-left:-89.35pt;margin-top:.2pt;width:1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" fillcolor="red" strokecolor="red" strokeweight="1pt">
                <v:stroke joinstyle="miter"/>
              </v:oval>
            </w:pict>
          </mc:Fallback>
        </mc:AlternateContent>
      </w:r>
    </w:p>
    <w:p w:rsidR="00A078A1" w:rsidRDefault="00A078A1"/>
    <w:p w:rsidR="00A078A1" w:rsidRDefault="00A078A1"/>
    <w:p w:rsidR="00A078A1" w:rsidRDefault="00A078A1"/>
    <w:p w:rsidR="00A078A1" w:rsidRDefault="00A078A1"/>
    <w:p w:rsidR="00A078A1" w:rsidRDefault="00A078A1" w:rsidP="00A078A1">
      <w:pPr>
        <w:pStyle w:val="Lijstalinea"/>
        <w:numPr>
          <w:ilvl w:val="0"/>
          <w:numId w:val="1"/>
        </w:numPr>
      </w:pPr>
      <w:r>
        <w:t>Spray</w:t>
      </w:r>
      <w:r w:rsidR="00AF5B33">
        <w:t xml:space="preserve"> eventueel </w:t>
      </w:r>
      <w:proofErr w:type="spellStart"/>
      <w:r>
        <w:t>cavilon</w:t>
      </w:r>
      <w:proofErr w:type="spellEnd"/>
      <w:r>
        <w:t xml:space="preserve"> rondom de wondranden en laat dit drogen.</w:t>
      </w:r>
    </w:p>
    <w:p w:rsidR="00A078A1" w:rsidRDefault="00A078A1" w:rsidP="00A078A1">
      <w:pPr>
        <w:pStyle w:val="Lijstalinea"/>
        <w:numPr>
          <w:ilvl w:val="0"/>
          <w:numId w:val="1"/>
        </w:num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1312" behindDoc="1" locked="0" layoutInCell="1" allowOverlap="1" wp14:anchorId="5F92EB1E" wp14:editId="2252CCF2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12340" cy="2917825"/>
            <wp:effectExtent l="9207" t="0" r="6668" b="6667"/>
            <wp:wrapNone/>
            <wp:docPr id="4" name="Afbeelding 4" descr="Gerelateerde afbeeldi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7" t="38418" r="20988" b="29152"/>
                    <a:stretch/>
                  </pic:blipFill>
                  <pic:spPr bwMode="auto">
                    <a:xfrm rot="5400000">
                      <a:off x="0" y="0"/>
                      <a:ext cx="221234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Bescherm</w:t>
      </w:r>
      <w:r w:rsidR="00AF5B33">
        <w:t xml:space="preserve"> de wondranden met folie</w:t>
      </w:r>
    </w:p>
    <w:p w:rsidR="00A078A1" w:rsidRDefault="00A078A1" w:rsidP="00A078A1">
      <w:pPr>
        <w:ind w:left="36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1804041</wp:posOffset>
                </wp:positionH>
                <wp:positionV relativeFrom="paragraph">
                  <wp:posOffset>1593642</wp:posOffset>
                </wp:positionV>
                <wp:extent cx="298677" cy="295164"/>
                <wp:effectExtent l="57150" t="57150" r="44450" b="48260"/>
                <wp:wrapNone/>
                <wp:docPr id="6" name="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507">
                          <a:off x="0" y="0"/>
                          <a:ext cx="298677" cy="29516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EA12872" id="Afgeronde rechthoek 6" o:spid="_x0000_s1026" style="position:absolute;margin-left:142.05pt;margin-top:125.5pt;width:23.5pt;height:23.25pt;rotation:1736166fd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" fillcolor="#f4b083 [1941]" strokecolor="#f4b083 [1941]" strokeweight="1pt"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6CA5E" wp14:editId="0B9E470D">
                <wp:simplePos x="0" y="0"/>
                <wp:positionH relativeFrom="column">
                  <wp:posOffset>1860550</wp:posOffset>
                </wp:positionH>
                <wp:positionV relativeFrom="paragraph">
                  <wp:posOffset>1657350</wp:posOffset>
                </wp:positionV>
                <wp:extent cx="165100" cy="158750"/>
                <wp:effectExtent l="0" t="0" r="25400" b="1270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4541A5B" id="Ovaal 5" o:spid="_x0000_s1026" style="position:absolute;margin-left:146.5pt;margin-top:130.5pt;width:13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" fillcolor="#cfcdcd [2894]" strokecolor="#aeaaaa [2414]" strokeweight="1pt">
                <v:stroke joinstyle="miter"/>
              </v:oval>
            </w:pict>
          </mc:Fallback>
        </mc:AlternateContent>
      </w:r>
    </w:p>
    <w:p w:rsidR="00A078A1" w:rsidRPr="00A078A1" w:rsidRDefault="00A078A1" w:rsidP="00A078A1"/>
    <w:p w:rsidR="00A078A1" w:rsidRPr="00A078A1" w:rsidRDefault="00A078A1" w:rsidP="00A078A1"/>
    <w:p w:rsidR="00A078A1" w:rsidRPr="00A078A1" w:rsidRDefault="00A078A1" w:rsidP="00A078A1"/>
    <w:p w:rsidR="00A078A1" w:rsidRPr="00A078A1" w:rsidRDefault="00A078A1" w:rsidP="00A078A1"/>
    <w:p w:rsidR="00A078A1" w:rsidRPr="00A078A1" w:rsidRDefault="00A078A1" w:rsidP="00A078A1"/>
    <w:p w:rsidR="00A078A1" w:rsidRPr="00A078A1" w:rsidRDefault="00A078A1" w:rsidP="00A078A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80010</wp:posOffset>
                </wp:positionV>
                <wp:extent cx="1466850" cy="6350"/>
                <wp:effectExtent l="19050" t="57150" r="0" b="8890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0EE0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166.15pt;margin-top:6.3pt;width:115.5pt;height: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</w:p>
    <w:p w:rsidR="00A078A1" w:rsidRPr="00A078A1" w:rsidRDefault="00A078A1" w:rsidP="00A078A1"/>
    <w:p w:rsidR="00A078A1" w:rsidRPr="00A078A1" w:rsidRDefault="00A078A1" w:rsidP="00A078A1"/>
    <w:p w:rsidR="00A078A1" w:rsidRDefault="00A078A1" w:rsidP="00A078A1"/>
    <w:p w:rsidR="00A078A1" w:rsidRDefault="00A078A1" w:rsidP="00A078A1">
      <w:pPr>
        <w:tabs>
          <w:tab w:val="left" w:pos="1180"/>
        </w:tabs>
      </w:pPr>
      <w:r>
        <w:tab/>
      </w:r>
    </w:p>
    <w:p w:rsidR="00A078A1" w:rsidRDefault="00A078A1" w:rsidP="00A078A1">
      <w:pPr>
        <w:pStyle w:val="Lijstalinea"/>
        <w:numPr>
          <w:ilvl w:val="0"/>
          <w:numId w:val="1"/>
        </w:numPr>
        <w:tabs>
          <w:tab w:val="left" w:pos="1180"/>
        </w:tabs>
      </w:pPr>
      <w:r>
        <w:t>Plak een bre</w:t>
      </w:r>
      <w:r w:rsidR="00E5211E">
        <w:t>de strook folie richting heup (</w:t>
      </w:r>
      <w:r>
        <w:t xml:space="preserve"> in het pakket)</w:t>
      </w:r>
    </w:p>
    <w:p w:rsidR="00AF5B33" w:rsidRDefault="00AF5B33" w:rsidP="00A078A1">
      <w:pPr>
        <w:pStyle w:val="Lijstalinea"/>
        <w:tabs>
          <w:tab w:val="left" w:pos="1180"/>
        </w:tabs>
      </w:pP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3018614" cy="21018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8" t="35470" r="47200" b="27690"/>
                    <a:stretch/>
                  </pic:blipFill>
                  <pic:spPr bwMode="auto">
                    <a:xfrm>
                      <a:off x="0" y="0"/>
                      <a:ext cx="3018614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A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CE9C4" wp14:editId="4FD0E28A">
                <wp:simplePos x="0" y="0"/>
                <wp:positionH relativeFrom="margin">
                  <wp:align>center</wp:align>
                </wp:positionH>
                <wp:positionV relativeFrom="paragraph">
                  <wp:posOffset>1218565</wp:posOffset>
                </wp:positionV>
                <wp:extent cx="1466850" cy="6350"/>
                <wp:effectExtent l="19050" t="57150" r="0" b="8890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A9C429" id="Rechte verbindingslijn met pijl 12" o:spid="_x0000_s1026" type="#_x0000_t32" style="position:absolute;margin-left:0;margin-top:95.95pt;width:115.5pt;height:.5pt;flip:x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A078A1">
        <w:t>Laag 1 is de plak laag, vervolgens haal je laag 2 eraf en als laatst scheur je het blauwe randje eraf.</w:t>
      </w:r>
      <w:r>
        <w:t xml:space="preserve"> Dit doe je voor het maken van een brug</w:t>
      </w:r>
    </w:p>
    <w:p w:rsidR="00AF5B33" w:rsidRDefault="00AF5B33" w:rsidP="00A078A1">
      <w:pPr>
        <w:pStyle w:val="Lijstalinea"/>
        <w:tabs>
          <w:tab w:val="left" w:pos="1180"/>
        </w:tabs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  <w:r w:rsidRPr="00A078A1">
        <w:rPr>
          <w:noProof/>
          <w:lang w:eastAsia="nl-NL"/>
        </w:rPr>
        <w:t xml:space="preserve"> </w:t>
      </w: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E5211E" w:rsidP="00A078A1">
      <w:pPr>
        <w:pStyle w:val="Lijstalinea"/>
        <w:tabs>
          <w:tab w:val="left" w:pos="1180"/>
        </w:tabs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75BFDD" wp14:editId="144E652B">
                <wp:simplePos x="0" y="0"/>
                <wp:positionH relativeFrom="column">
                  <wp:posOffset>1891030</wp:posOffset>
                </wp:positionH>
                <wp:positionV relativeFrom="paragraph">
                  <wp:posOffset>68580</wp:posOffset>
                </wp:positionV>
                <wp:extent cx="136525" cy="479425"/>
                <wp:effectExtent l="0" t="0" r="15875" b="15875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479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0" o:spid="_x0000_s1026" style="position:absolute;margin-left:148.9pt;margin-top:5.4pt;width:10.75pt;height:3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" fillcolor="#9cc2e5 [1940]" strokecolor="#9cc2e5 [1940]" strokeweight="1pt">
                <v:stroke joinstyle="miter"/>
              </v:roundrect>
            </w:pict>
          </mc:Fallback>
        </mc:AlternateContent>
      </w: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A078A1">
      <w:pPr>
        <w:pStyle w:val="Lijstalinea"/>
        <w:tabs>
          <w:tab w:val="left" w:pos="1180"/>
        </w:tabs>
        <w:rPr>
          <w:noProof/>
          <w:lang w:eastAsia="nl-NL"/>
        </w:rPr>
      </w:pPr>
    </w:p>
    <w:p w:rsidR="00A078A1" w:rsidRDefault="00A078A1" w:rsidP="00E5211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  <w:r w:rsidR="003C774C">
        <w:lastRenderedPageBreak/>
        <w:tab/>
      </w:r>
    </w:p>
    <w:p w:rsidR="003C774C" w:rsidRDefault="00AF5B33" w:rsidP="003C774C">
      <w:pPr>
        <w:pStyle w:val="Lijstalinea"/>
        <w:numPr>
          <w:ilvl w:val="0"/>
          <w:numId w:val="1"/>
        </w:numPr>
        <w:tabs>
          <w:tab w:val="left" w:pos="6280"/>
        </w:tabs>
      </w:pPr>
      <w:r>
        <w:t>Voe</w:t>
      </w:r>
      <w:r w:rsidR="003C774C">
        <w:t xml:space="preserve">l hoe diep de wond is en vul deze op met zwarte </w:t>
      </w:r>
      <w:proofErr w:type="spellStart"/>
      <w:r w:rsidR="003C774C">
        <w:t>foam</w:t>
      </w:r>
      <w:proofErr w:type="spellEnd"/>
      <w:r w:rsidR="003C774C">
        <w:t xml:space="preserve"> (niet proppen maar opvullen)</w:t>
      </w:r>
    </w:p>
    <w:p w:rsidR="003C774C" w:rsidRDefault="003C774C" w:rsidP="003C774C">
      <w:pPr>
        <w:pStyle w:val="Lijstalinea"/>
        <w:tabs>
          <w:tab w:val="left" w:pos="6280"/>
        </w:tabs>
      </w:pPr>
      <w:r>
        <w:t xml:space="preserve">En leg vervolgens een brug naar de heup. Let op! De </w:t>
      </w:r>
      <w:proofErr w:type="spellStart"/>
      <w:r>
        <w:t>foam</w:t>
      </w:r>
      <w:proofErr w:type="spellEnd"/>
      <w:r>
        <w:t xml:space="preserve"> mag geen contact maken met de gezonde huid.</w:t>
      </w:r>
      <w:r w:rsidR="00567D64">
        <w:t xml:space="preserve"> En gebruik het grote rondje van de spons als uiteinde waar je de pad op plaatst.</w:t>
      </w:r>
    </w:p>
    <w:p w:rsidR="003C774C" w:rsidRDefault="003C774C" w:rsidP="003C774C">
      <w:pPr>
        <w:pStyle w:val="Lijstalinea"/>
        <w:tabs>
          <w:tab w:val="left" w:pos="6280"/>
        </w:tabs>
      </w:pPr>
    </w:p>
    <w:p w:rsidR="00567D64" w:rsidRDefault="003C774C" w:rsidP="00E5211E">
      <w:pPr>
        <w:pStyle w:val="Lijstalinea"/>
        <w:tabs>
          <w:tab w:val="left" w:pos="6280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D8B9C4" wp14:editId="465B838C">
                <wp:simplePos x="0" y="0"/>
                <wp:positionH relativeFrom="margin">
                  <wp:posOffset>3296920</wp:posOffset>
                </wp:positionH>
                <wp:positionV relativeFrom="paragraph">
                  <wp:posOffset>1504950</wp:posOffset>
                </wp:positionV>
                <wp:extent cx="1466850" cy="6350"/>
                <wp:effectExtent l="19050" t="57150" r="0" b="8890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626C03" id="Rechte verbindingslijn met pijl 21" o:spid="_x0000_s1026" type="#_x0000_t32" style="position:absolute;margin-left:259.6pt;margin-top:118.5pt;width:115.5pt;height:.5pt;flip:x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D2688D" wp14:editId="0601C922">
                <wp:simplePos x="0" y="0"/>
                <wp:positionH relativeFrom="column">
                  <wp:posOffset>3043555</wp:posOffset>
                </wp:positionH>
                <wp:positionV relativeFrom="paragraph">
                  <wp:posOffset>1565910</wp:posOffset>
                </wp:positionV>
                <wp:extent cx="228600" cy="222250"/>
                <wp:effectExtent l="0" t="0" r="19050" b="2540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175D7D8" id="Ovaal 18" o:spid="_x0000_s1026" style="position:absolute;margin-left:239.65pt;margin-top:123.3pt;width:18pt;height:1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DE403" wp14:editId="17710595">
                <wp:simplePos x="0" y="0"/>
                <wp:positionH relativeFrom="column">
                  <wp:posOffset>3206750</wp:posOffset>
                </wp:positionH>
                <wp:positionV relativeFrom="paragraph">
                  <wp:posOffset>1153795</wp:posOffset>
                </wp:positionV>
                <wp:extent cx="103629" cy="553370"/>
                <wp:effectExtent l="57150" t="19050" r="48895" b="1841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634">
                          <a:off x="0" y="0"/>
                          <a:ext cx="103629" cy="553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FFD09" id="Rechthoek 20" o:spid="_x0000_s1026" style="position:absolute;margin-left:252.5pt;margin-top:90.85pt;width:8.15pt;height:43.55pt;rotation:60908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EFEB56" wp14:editId="402423A6">
                <wp:simplePos x="0" y="0"/>
                <wp:positionH relativeFrom="margin">
                  <wp:posOffset>3200400</wp:posOffset>
                </wp:positionH>
                <wp:positionV relativeFrom="paragraph">
                  <wp:posOffset>1057910</wp:posOffset>
                </wp:positionV>
                <wp:extent cx="196850" cy="184150"/>
                <wp:effectExtent l="0" t="0" r="12700" b="2540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E544F5" id="Ovaal 19" o:spid="_x0000_s1026" style="position:absolute;margin-left:252pt;margin-top:83.3pt;width:15.5pt;height:1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578763D" wp14:editId="395CE152">
            <wp:extent cx="4026350" cy="2616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96" t="42524" r="49184" b="29845"/>
                    <a:stretch/>
                  </pic:blipFill>
                  <pic:spPr bwMode="auto">
                    <a:xfrm>
                      <a:off x="0" y="0"/>
                      <a:ext cx="4034247" cy="262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64" w:rsidRDefault="00E5211E" w:rsidP="00567D64">
      <w:pPr>
        <w:pStyle w:val="Lijstalinea"/>
        <w:numPr>
          <w:ilvl w:val="0"/>
          <w:numId w:val="1"/>
        </w:numPr>
        <w:tabs>
          <w:tab w:val="left" w:pos="6280"/>
        </w:tabs>
      </w:pPr>
      <w:r>
        <w:t xml:space="preserve">Plak alles luchtdicht </w:t>
      </w:r>
      <w:r w:rsidR="00567D64">
        <w:t xml:space="preserve"> </w:t>
      </w:r>
      <w:r>
        <w:t>(</w:t>
      </w:r>
      <w:proofErr w:type="spellStart"/>
      <w:r>
        <w:t>evt</w:t>
      </w:r>
      <w:proofErr w:type="spellEnd"/>
      <w:r>
        <w:t xml:space="preserve"> gebruik je </w:t>
      </w:r>
      <w:r w:rsidR="00567D64">
        <w:t>stroken overlap de stroken met een cm</w:t>
      </w:r>
      <w:r>
        <w:t>)</w:t>
      </w:r>
      <w:r w:rsidR="00567D64">
        <w:t xml:space="preserve">. </w:t>
      </w:r>
    </w:p>
    <w:p w:rsidR="00567D64" w:rsidRDefault="00567D64" w:rsidP="00567D64">
      <w:pPr>
        <w:pStyle w:val="Lijstalinea"/>
        <w:tabs>
          <w:tab w:val="left" w:pos="6280"/>
        </w:tabs>
      </w:pPr>
      <w:r>
        <w:t xml:space="preserve">Belangrijk om de folie los over de </w:t>
      </w:r>
      <w:proofErr w:type="spellStart"/>
      <w:r>
        <w:t>foam</w:t>
      </w:r>
      <w:proofErr w:type="spellEnd"/>
      <w:r>
        <w:t xml:space="preserve"> te laten vallen en niet op spanning af te plakken.</w:t>
      </w:r>
    </w:p>
    <w:p w:rsidR="00567D64" w:rsidRDefault="00567D64" w:rsidP="00567D64">
      <w:pPr>
        <w:pStyle w:val="Lijstalinea"/>
        <w:tabs>
          <w:tab w:val="left" w:pos="6280"/>
        </w:tabs>
      </w:pPr>
    </w:p>
    <w:p w:rsidR="00567D64" w:rsidRDefault="00567D64" w:rsidP="00567D64">
      <w:pPr>
        <w:pStyle w:val="Lijstalinea"/>
        <w:tabs>
          <w:tab w:val="left" w:pos="6280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791FDC" wp14:editId="2CC82672">
                <wp:simplePos x="0" y="0"/>
                <wp:positionH relativeFrom="margin">
                  <wp:posOffset>4110355</wp:posOffset>
                </wp:positionH>
                <wp:positionV relativeFrom="paragraph">
                  <wp:posOffset>1882140</wp:posOffset>
                </wp:positionV>
                <wp:extent cx="1466850" cy="6350"/>
                <wp:effectExtent l="19050" t="57150" r="0" b="8890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A5DFCC" id="Rechte verbindingslijn met pijl 27" o:spid="_x0000_s1026" type="#_x0000_t32" style="position:absolute;margin-left:323.65pt;margin-top:148.2pt;width:115.5pt;height:.5pt;flip:x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8D239D" wp14:editId="3F9BF6AE">
                <wp:simplePos x="0" y="0"/>
                <wp:positionH relativeFrom="column">
                  <wp:posOffset>3251201</wp:posOffset>
                </wp:positionH>
                <wp:positionV relativeFrom="paragraph">
                  <wp:posOffset>1955800</wp:posOffset>
                </wp:positionV>
                <wp:extent cx="736600" cy="342900"/>
                <wp:effectExtent l="38100" t="114300" r="44450" b="114300"/>
                <wp:wrapNone/>
                <wp:docPr id="26" name="Afgeronde 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2914">
                          <a:off x="0" y="0"/>
                          <a:ext cx="736600" cy="342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1229153" id="Afgeronde rechthoek 26" o:spid="_x0000_s1026" style="position:absolute;margin-left:256pt;margin-top:154pt;width:58pt;height:27pt;rotation:1270212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" fillcolor="#5b9bd5" strokecolor="#1f4d78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8D239D" wp14:editId="3F9BF6AE">
                <wp:simplePos x="0" y="0"/>
                <wp:positionH relativeFrom="column">
                  <wp:posOffset>3321050</wp:posOffset>
                </wp:positionH>
                <wp:positionV relativeFrom="paragraph">
                  <wp:posOffset>1657349</wp:posOffset>
                </wp:positionV>
                <wp:extent cx="736600" cy="342900"/>
                <wp:effectExtent l="38100" t="114300" r="44450" b="114300"/>
                <wp:wrapNone/>
                <wp:docPr id="25" name="Afgeronde 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2914">
                          <a:off x="0" y="0"/>
                          <a:ext cx="736600" cy="342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7301377" id="Afgeronde rechthoek 25" o:spid="_x0000_s1026" style="position:absolute;margin-left:261.5pt;margin-top:130.5pt;width:58pt;height:27pt;rotation:1270212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" fillcolor="#5b9bd5" strokecolor="#1f4d78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D239D" wp14:editId="3F9BF6AE">
                <wp:simplePos x="0" y="0"/>
                <wp:positionH relativeFrom="column">
                  <wp:posOffset>3386455</wp:posOffset>
                </wp:positionH>
                <wp:positionV relativeFrom="paragraph">
                  <wp:posOffset>1443990</wp:posOffset>
                </wp:positionV>
                <wp:extent cx="736600" cy="342900"/>
                <wp:effectExtent l="38100" t="114300" r="44450" b="114300"/>
                <wp:wrapNone/>
                <wp:docPr id="24" name="Afgeronde 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2914">
                          <a:off x="0" y="0"/>
                          <a:ext cx="736600" cy="342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0624F2A" id="Afgeronde rechthoek 24" o:spid="_x0000_s1026" style="position:absolute;margin-left:266.65pt;margin-top:113.7pt;width:58pt;height:27pt;rotation:1270212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" fillcolor="#5b9bd5" strokecolor="#1f4d78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1196340</wp:posOffset>
                </wp:positionV>
                <wp:extent cx="736600" cy="342900"/>
                <wp:effectExtent l="38100" t="114300" r="44450" b="114300"/>
                <wp:wrapNone/>
                <wp:docPr id="23" name="Afgeronde 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2914">
                          <a:off x="0" y="0"/>
                          <a:ext cx="736600" cy="342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45CE151" id="Afgeronde rechthoek 23" o:spid="_x0000_s1026" style="position:absolute;margin-left:272.15pt;margin-top:94.2pt;width:58pt;height:27pt;rotation:1270212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" fillcolor="#5b9bd5" strokecolor="#1f4d78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C8FE401" wp14:editId="72F67A11">
            <wp:extent cx="5159076" cy="3105150"/>
            <wp:effectExtent l="0" t="0" r="381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3" t="48795" r="34743" b="13580"/>
                    <a:stretch/>
                  </pic:blipFill>
                  <pic:spPr bwMode="auto">
                    <a:xfrm>
                      <a:off x="0" y="0"/>
                      <a:ext cx="5178320" cy="311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64" w:rsidRDefault="00567D64" w:rsidP="00567D64">
      <w:pPr>
        <w:pStyle w:val="Lijstalinea"/>
        <w:tabs>
          <w:tab w:val="left" w:pos="6280"/>
        </w:tabs>
      </w:pPr>
    </w:p>
    <w:p w:rsidR="00567D64" w:rsidRDefault="00567D64" w:rsidP="00567D64">
      <w:pPr>
        <w:pStyle w:val="Lijstalinea"/>
        <w:tabs>
          <w:tab w:val="left" w:pos="6280"/>
        </w:tabs>
      </w:pPr>
    </w:p>
    <w:p w:rsidR="00567D64" w:rsidRDefault="00567D64" w:rsidP="00567D64">
      <w:pPr>
        <w:pStyle w:val="Lijstalinea"/>
        <w:numPr>
          <w:ilvl w:val="0"/>
          <w:numId w:val="1"/>
        </w:numPr>
        <w:tabs>
          <w:tab w:val="left" w:pos="6280"/>
        </w:tabs>
      </w:pPr>
      <w:r>
        <w:t>Knip een gat ter grootte van een twee euro munt en plak daar de pad op.</w:t>
      </w:r>
      <w:r w:rsidR="00E5211E">
        <w:t xml:space="preserve"> Let op de richting van de slang die naar de </w:t>
      </w:r>
      <w:proofErr w:type="spellStart"/>
      <w:r w:rsidR="00E5211E">
        <w:t>canister</w:t>
      </w:r>
      <w:proofErr w:type="spellEnd"/>
      <w:r w:rsidR="00E5211E">
        <w:t xml:space="preserve"> gaat ( voorkeur bij voorbeeld is naar boven ( kan boven broekrand)</w:t>
      </w:r>
    </w:p>
    <w:p w:rsidR="00567D64" w:rsidRDefault="00567D64" w:rsidP="00567D64">
      <w:pPr>
        <w:tabs>
          <w:tab w:val="left" w:pos="6280"/>
        </w:tabs>
      </w:pPr>
    </w:p>
    <w:p w:rsidR="00567D64" w:rsidRPr="003C774C" w:rsidRDefault="00567D64" w:rsidP="00567D64">
      <w:pPr>
        <w:tabs>
          <w:tab w:val="left" w:pos="6280"/>
        </w:tabs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BE8185" wp14:editId="257B7ABF">
                <wp:simplePos x="0" y="0"/>
                <wp:positionH relativeFrom="margin">
                  <wp:posOffset>3067050</wp:posOffset>
                </wp:positionH>
                <wp:positionV relativeFrom="paragraph">
                  <wp:posOffset>1231265</wp:posOffset>
                </wp:positionV>
                <wp:extent cx="1466850" cy="6350"/>
                <wp:effectExtent l="19050" t="57150" r="0" b="8890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D4BE45" id="Rechte verbindingslijn met pijl 30" o:spid="_x0000_s1026" type="#_x0000_t32" style="position:absolute;margin-left:241.5pt;margin-top:96.95pt;width:115.5pt;height:.5pt;flip:x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1183005</wp:posOffset>
                </wp:positionV>
                <wp:extent cx="182076" cy="171450"/>
                <wp:effectExtent l="0" t="0" r="27940" b="19050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76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2A7846" id="Ovaal 29" o:spid="_x0000_s1026" style="position:absolute;margin-left:222.65pt;margin-top:93.15pt;width:14.3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7674F3D" wp14:editId="06BCAFDD">
            <wp:extent cx="4258550" cy="2419350"/>
            <wp:effectExtent l="0" t="0" r="889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864" t="35470" r="31107" b="26122"/>
                    <a:stretch/>
                  </pic:blipFill>
                  <pic:spPr bwMode="auto">
                    <a:xfrm>
                      <a:off x="0" y="0"/>
                      <a:ext cx="4262582" cy="242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7D64" w:rsidRPr="003C7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180" w:rsidRDefault="00C21180" w:rsidP="00A078A1">
      <w:pPr>
        <w:spacing w:after="0" w:line="240" w:lineRule="auto"/>
      </w:pPr>
      <w:r>
        <w:separator/>
      </w:r>
    </w:p>
  </w:endnote>
  <w:endnote w:type="continuationSeparator" w:id="0">
    <w:p w:rsidR="00C21180" w:rsidRDefault="00C21180" w:rsidP="00A0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180" w:rsidRDefault="00C21180" w:rsidP="00A078A1">
      <w:pPr>
        <w:spacing w:after="0" w:line="240" w:lineRule="auto"/>
      </w:pPr>
      <w:r>
        <w:separator/>
      </w:r>
    </w:p>
  </w:footnote>
  <w:footnote w:type="continuationSeparator" w:id="0">
    <w:p w:rsidR="00C21180" w:rsidRDefault="00C21180" w:rsidP="00A07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14F40"/>
    <w:multiLevelType w:val="hybridMultilevel"/>
    <w:tmpl w:val="51D24F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A1"/>
    <w:rsid w:val="000073B6"/>
    <w:rsid w:val="00015FDC"/>
    <w:rsid w:val="00051F7A"/>
    <w:rsid w:val="00096507"/>
    <w:rsid w:val="000A724F"/>
    <w:rsid w:val="000D7C01"/>
    <w:rsid w:val="000F3B12"/>
    <w:rsid w:val="001043CD"/>
    <w:rsid w:val="0011687D"/>
    <w:rsid w:val="001275EF"/>
    <w:rsid w:val="00131F8C"/>
    <w:rsid w:val="00143479"/>
    <w:rsid w:val="00145E58"/>
    <w:rsid w:val="00156ED6"/>
    <w:rsid w:val="00163B09"/>
    <w:rsid w:val="00166C04"/>
    <w:rsid w:val="00176E77"/>
    <w:rsid w:val="00222523"/>
    <w:rsid w:val="00224DEE"/>
    <w:rsid w:val="0027102B"/>
    <w:rsid w:val="002C1183"/>
    <w:rsid w:val="002F3FBF"/>
    <w:rsid w:val="002F4B2F"/>
    <w:rsid w:val="00311063"/>
    <w:rsid w:val="00322851"/>
    <w:rsid w:val="00344FF6"/>
    <w:rsid w:val="003543E6"/>
    <w:rsid w:val="00370200"/>
    <w:rsid w:val="00375E6F"/>
    <w:rsid w:val="00396FD5"/>
    <w:rsid w:val="003C1674"/>
    <w:rsid w:val="003C774C"/>
    <w:rsid w:val="003D2E4F"/>
    <w:rsid w:val="003D609F"/>
    <w:rsid w:val="003E65DC"/>
    <w:rsid w:val="00405BC9"/>
    <w:rsid w:val="004779EA"/>
    <w:rsid w:val="00490454"/>
    <w:rsid w:val="00496679"/>
    <w:rsid w:val="004A7441"/>
    <w:rsid w:val="004D35F2"/>
    <w:rsid w:val="004D51D6"/>
    <w:rsid w:val="004E7C04"/>
    <w:rsid w:val="0051537D"/>
    <w:rsid w:val="00520DA7"/>
    <w:rsid w:val="00550BBF"/>
    <w:rsid w:val="00567D64"/>
    <w:rsid w:val="005A7BBE"/>
    <w:rsid w:val="005C208C"/>
    <w:rsid w:val="005E6D60"/>
    <w:rsid w:val="00605A55"/>
    <w:rsid w:val="00657549"/>
    <w:rsid w:val="00696607"/>
    <w:rsid w:val="006D2996"/>
    <w:rsid w:val="006F4044"/>
    <w:rsid w:val="007117DF"/>
    <w:rsid w:val="00714065"/>
    <w:rsid w:val="00714A78"/>
    <w:rsid w:val="00715F51"/>
    <w:rsid w:val="00721890"/>
    <w:rsid w:val="007219A1"/>
    <w:rsid w:val="00757FEB"/>
    <w:rsid w:val="00783547"/>
    <w:rsid w:val="00792A43"/>
    <w:rsid w:val="007C353C"/>
    <w:rsid w:val="007C6A3A"/>
    <w:rsid w:val="007E651D"/>
    <w:rsid w:val="007F6926"/>
    <w:rsid w:val="00806DF0"/>
    <w:rsid w:val="00865887"/>
    <w:rsid w:val="00884005"/>
    <w:rsid w:val="008954F1"/>
    <w:rsid w:val="008B6FFD"/>
    <w:rsid w:val="008D174A"/>
    <w:rsid w:val="008D70C2"/>
    <w:rsid w:val="008E0FC2"/>
    <w:rsid w:val="008F1BA5"/>
    <w:rsid w:val="0092558D"/>
    <w:rsid w:val="00935DB9"/>
    <w:rsid w:val="00935F59"/>
    <w:rsid w:val="0094294F"/>
    <w:rsid w:val="0095612D"/>
    <w:rsid w:val="009623C5"/>
    <w:rsid w:val="00987188"/>
    <w:rsid w:val="00992246"/>
    <w:rsid w:val="009C533C"/>
    <w:rsid w:val="009C5B8E"/>
    <w:rsid w:val="009D4449"/>
    <w:rsid w:val="009E1820"/>
    <w:rsid w:val="00A078A1"/>
    <w:rsid w:val="00A17502"/>
    <w:rsid w:val="00A55DB6"/>
    <w:rsid w:val="00A561DF"/>
    <w:rsid w:val="00A75854"/>
    <w:rsid w:val="00A75F8F"/>
    <w:rsid w:val="00A87852"/>
    <w:rsid w:val="00A93D05"/>
    <w:rsid w:val="00AB4700"/>
    <w:rsid w:val="00AB566A"/>
    <w:rsid w:val="00AF3314"/>
    <w:rsid w:val="00AF41B6"/>
    <w:rsid w:val="00AF5B33"/>
    <w:rsid w:val="00B1512F"/>
    <w:rsid w:val="00B26694"/>
    <w:rsid w:val="00B4131C"/>
    <w:rsid w:val="00B9609E"/>
    <w:rsid w:val="00BA13A6"/>
    <w:rsid w:val="00BC5578"/>
    <w:rsid w:val="00BE428E"/>
    <w:rsid w:val="00C0409D"/>
    <w:rsid w:val="00C048DF"/>
    <w:rsid w:val="00C12CC1"/>
    <w:rsid w:val="00C21180"/>
    <w:rsid w:val="00C5325C"/>
    <w:rsid w:val="00C56459"/>
    <w:rsid w:val="00C65DD9"/>
    <w:rsid w:val="00CA0530"/>
    <w:rsid w:val="00CA09F7"/>
    <w:rsid w:val="00CA5058"/>
    <w:rsid w:val="00CC7EE2"/>
    <w:rsid w:val="00D51F7D"/>
    <w:rsid w:val="00D62FFB"/>
    <w:rsid w:val="00D73055"/>
    <w:rsid w:val="00DA5F63"/>
    <w:rsid w:val="00E31572"/>
    <w:rsid w:val="00E5211E"/>
    <w:rsid w:val="00E60309"/>
    <w:rsid w:val="00E7767C"/>
    <w:rsid w:val="00EA06D8"/>
    <w:rsid w:val="00ED7626"/>
    <w:rsid w:val="00EE6148"/>
    <w:rsid w:val="00F0639E"/>
    <w:rsid w:val="00F11099"/>
    <w:rsid w:val="00F438C0"/>
    <w:rsid w:val="00F8430B"/>
    <w:rsid w:val="00F943AC"/>
    <w:rsid w:val="00FA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78A1"/>
  </w:style>
  <w:style w:type="paragraph" w:styleId="Voettekst">
    <w:name w:val="footer"/>
    <w:basedOn w:val="Standaard"/>
    <w:link w:val="VoettekstChar"/>
    <w:uiPriority w:val="99"/>
    <w:unhideWhenUsed/>
    <w:rsid w:val="00A0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78A1"/>
  </w:style>
  <w:style w:type="paragraph" w:styleId="Lijstalinea">
    <w:name w:val="List Paragraph"/>
    <w:basedOn w:val="Standaard"/>
    <w:uiPriority w:val="34"/>
    <w:qFormat/>
    <w:rsid w:val="00A078A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5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2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78A1"/>
  </w:style>
  <w:style w:type="paragraph" w:styleId="Voettekst">
    <w:name w:val="footer"/>
    <w:basedOn w:val="Standaard"/>
    <w:link w:val="VoettekstChar"/>
    <w:uiPriority w:val="99"/>
    <w:unhideWhenUsed/>
    <w:rsid w:val="00A0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78A1"/>
  </w:style>
  <w:style w:type="paragraph" w:styleId="Lijstalinea">
    <w:name w:val="List Paragraph"/>
    <w:basedOn w:val="Standaard"/>
    <w:uiPriority w:val="34"/>
    <w:qFormat/>
    <w:rsid w:val="00A078A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5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2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j-l5auh-XTAhUBPRoKHSPbCUwQjRwIBw&amp;url=https://cn.dreamstime.com/%E5%BA%93%E5%AD%98%E4%BE%8B%E8%AF%81-%E4%BA%BA%E4%BD%93%E5%89%8D%E9%9D%A2%E5%92%8C%E5%90%8E%E9%9D%A2-image71473837&amp;psig=AFQjCNFnvrTQQ5ZNJKGQCqMCTuO9UlL6sg&amp;ust=1494496466586492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5A590219</Template>
  <TotalTime>9</TotalTime>
  <Pages>3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</dc:creator>
  <cp:keywords/>
  <dc:description/>
  <cp:lastModifiedBy>Siebers, Yvonne</cp:lastModifiedBy>
  <cp:revision>3</cp:revision>
  <dcterms:created xsi:type="dcterms:W3CDTF">2017-10-13T14:33:00Z</dcterms:created>
  <dcterms:modified xsi:type="dcterms:W3CDTF">2017-10-24T13:34:00Z</dcterms:modified>
</cp:coreProperties>
</file>